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D7D" w:rsidRDefault="00354D7D">
      <w:pPr>
        <w:rPr>
          <w:noProof/>
          <w:lang w:eastAsia="ru-RU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4.05pt;margin-top:-45pt;width:597.15pt;height:821.1pt;z-index:-251661824;visibility:visible;mso-position-horizontal-relative:page">
            <v:imagedata r:id="rId4" o:title=""/>
            <w10:wrap anchorx="page"/>
          </v:shape>
        </w:pict>
      </w:r>
    </w:p>
    <w:p w:rsidR="00354D7D" w:rsidRDefault="00354D7D">
      <w:pPr>
        <w:rPr>
          <w:noProof/>
          <w:lang w:eastAsia="ru-RU"/>
        </w:rPr>
      </w:pPr>
    </w:p>
    <w:p w:rsidR="00354D7D" w:rsidRDefault="00354D7D">
      <w:pPr>
        <w:rPr>
          <w:noProof/>
          <w:lang w:eastAsia="ru-RU"/>
        </w:rPr>
      </w:pPr>
    </w:p>
    <w:p w:rsidR="00354D7D" w:rsidRDefault="00354D7D">
      <w:pPr>
        <w:rPr>
          <w:noProof/>
          <w:lang w:eastAsia="ru-RU"/>
        </w:rPr>
      </w:pPr>
    </w:p>
    <w:p w:rsidR="00354D7D" w:rsidRDefault="00354D7D">
      <w:pPr>
        <w:rPr>
          <w:noProof/>
          <w:lang w:eastAsia="ru-RU"/>
        </w:rPr>
      </w:pPr>
    </w:p>
    <w:p w:rsidR="00354D7D" w:rsidRDefault="00354D7D">
      <w:pPr>
        <w:rPr>
          <w:noProof/>
          <w:lang w:eastAsia="ru-RU"/>
        </w:rPr>
      </w:pPr>
    </w:p>
    <w:p w:rsidR="00354D7D" w:rsidRDefault="00354D7D">
      <w:pPr>
        <w:rPr>
          <w:noProof/>
          <w:lang w:eastAsia="ru-RU"/>
        </w:rPr>
      </w:pPr>
    </w:p>
    <w:p w:rsidR="00354D7D" w:rsidRDefault="00354D7D">
      <w:pPr>
        <w:rPr>
          <w:noProof/>
          <w:lang w:eastAsia="ru-RU"/>
        </w:rPr>
      </w:pPr>
    </w:p>
    <w:p w:rsidR="00354D7D" w:rsidRDefault="00354D7D">
      <w:pPr>
        <w:rPr>
          <w:noProof/>
          <w:lang w:eastAsia="ru-RU"/>
        </w:rPr>
      </w:pPr>
    </w:p>
    <w:p w:rsidR="00354D7D" w:rsidRDefault="00354D7D">
      <w:pPr>
        <w:rPr>
          <w:noProof/>
          <w:lang w:eastAsia="ru-RU"/>
        </w:rPr>
      </w:pPr>
    </w:p>
    <w:p w:rsidR="00354D7D" w:rsidRDefault="00354D7D">
      <w:pPr>
        <w:rPr>
          <w:noProof/>
          <w:lang w:eastAsia="ru-RU"/>
        </w:rPr>
      </w:pPr>
    </w:p>
    <w:p w:rsidR="00354D7D" w:rsidRDefault="00354D7D">
      <w:pPr>
        <w:rPr>
          <w:noProof/>
          <w:lang w:eastAsia="ru-RU"/>
        </w:rPr>
      </w:pPr>
    </w:p>
    <w:p w:rsidR="00354D7D" w:rsidRDefault="00354D7D">
      <w:pPr>
        <w:rPr>
          <w:noProof/>
          <w:lang w:eastAsia="ru-RU"/>
        </w:rPr>
      </w:pPr>
    </w:p>
    <w:p w:rsidR="00354D7D" w:rsidRDefault="00354D7D">
      <w:pPr>
        <w:rPr>
          <w:noProof/>
          <w:lang w:eastAsia="ru-RU"/>
        </w:rPr>
      </w:pPr>
    </w:p>
    <w:p w:rsidR="00354D7D" w:rsidRDefault="00354D7D">
      <w:pPr>
        <w:rPr>
          <w:noProof/>
          <w:lang w:eastAsia="ru-RU"/>
        </w:rPr>
      </w:pPr>
    </w:p>
    <w:p w:rsidR="00354D7D" w:rsidRDefault="00354D7D">
      <w:pPr>
        <w:rPr>
          <w:noProof/>
          <w:lang w:eastAsia="ru-RU"/>
        </w:rPr>
      </w:pPr>
    </w:p>
    <w:p w:rsidR="00354D7D" w:rsidRDefault="00354D7D">
      <w:pPr>
        <w:rPr>
          <w:noProof/>
          <w:lang w:eastAsia="ru-RU"/>
        </w:rPr>
      </w:pPr>
    </w:p>
    <w:p w:rsidR="00354D7D" w:rsidRDefault="00354D7D">
      <w:pPr>
        <w:rPr>
          <w:noProof/>
          <w:lang w:eastAsia="ru-RU"/>
        </w:rPr>
      </w:pPr>
    </w:p>
    <w:p w:rsidR="00354D7D" w:rsidRDefault="00354D7D">
      <w:pPr>
        <w:rPr>
          <w:noProof/>
          <w:lang w:eastAsia="ru-RU"/>
        </w:rPr>
      </w:pPr>
    </w:p>
    <w:p w:rsidR="00354D7D" w:rsidRDefault="00354D7D">
      <w:pPr>
        <w:rPr>
          <w:noProof/>
          <w:lang w:eastAsia="ru-RU"/>
        </w:rPr>
      </w:pPr>
    </w:p>
    <w:p w:rsidR="00354D7D" w:rsidRDefault="00354D7D">
      <w:pPr>
        <w:rPr>
          <w:noProof/>
          <w:lang w:eastAsia="ru-RU"/>
        </w:rPr>
      </w:pPr>
    </w:p>
    <w:p w:rsidR="00354D7D" w:rsidRDefault="00354D7D">
      <w:pPr>
        <w:rPr>
          <w:noProof/>
          <w:lang w:eastAsia="ru-RU"/>
        </w:rPr>
      </w:pPr>
    </w:p>
    <w:p w:rsidR="00354D7D" w:rsidRDefault="00354D7D">
      <w:pPr>
        <w:rPr>
          <w:noProof/>
          <w:lang w:eastAsia="ru-RU"/>
        </w:rPr>
      </w:pPr>
    </w:p>
    <w:p w:rsidR="00354D7D" w:rsidRDefault="00354D7D">
      <w:pPr>
        <w:rPr>
          <w:noProof/>
          <w:lang w:eastAsia="ru-RU"/>
        </w:rPr>
      </w:pPr>
    </w:p>
    <w:p w:rsidR="00354D7D" w:rsidRDefault="00354D7D">
      <w:pPr>
        <w:rPr>
          <w:noProof/>
          <w:lang w:eastAsia="ru-RU"/>
        </w:rPr>
      </w:pPr>
    </w:p>
    <w:p w:rsidR="00354D7D" w:rsidRDefault="00354D7D">
      <w:pPr>
        <w:rPr>
          <w:noProof/>
          <w:lang w:eastAsia="ru-RU"/>
        </w:rPr>
      </w:pPr>
    </w:p>
    <w:p w:rsidR="00354D7D" w:rsidRDefault="00354D7D">
      <w:pPr>
        <w:rPr>
          <w:noProof/>
          <w:lang w:eastAsia="ru-RU"/>
        </w:rPr>
      </w:pPr>
    </w:p>
    <w:p w:rsidR="00354D7D" w:rsidRDefault="00354D7D">
      <w:pPr>
        <w:rPr>
          <w:noProof/>
          <w:lang w:eastAsia="ru-RU"/>
        </w:rPr>
      </w:pPr>
    </w:p>
    <w:p w:rsidR="00354D7D" w:rsidRDefault="00354D7D">
      <w:pPr>
        <w:rPr>
          <w:noProof/>
          <w:lang w:eastAsia="ru-RU"/>
        </w:rPr>
      </w:pPr>
    </w:p>
    <w:p w:rsidR="00354D7D" w:rsidRDefault="00354D7D">
      <w:pPr>
        <w:rPr>
          <w:noProof/>
          <w:lang w:eastAsia="ru-RU"/>
        </w:rPr>
      </w:pPr>
    </w:p>
    <w:p w:rsidR="00354D7D" w:rsidRDefault="00354D7D">
      <w:pPr>
        <w:rPr>
          <w:noProof/>
          <w:lang w:eastAsia="ru-RU"/>
        </w:rPr>
      </w:pPr>
    </w:p>
    <w:p w:rsidR="00354D7D" w:rsidRDefault="00354D7D">
      <w:pPr>
        <w:rPr>
          <w:noProof/>
          <w:lang w:eastAsia="ru-RU"/>
        </w:rPr>
      </w:pPr>
    </w:p>
    <w:p w:rsidR="00354D7D" w:rsidRDefault="00354D7D">
      <w:pPr>
        <w:rPr>
          <w:noProof/>
          <w:lang w:eastAsia="ru-RU"/>
        </w:rPr>
      </w:pPr>
      <w:r>
        <w:rPr>
          <w:noProof/>
          <w:lang w:eastAsia="ru-RU"/>
        </w:rPr>
        <w:pict>
          <v:shape id="Рисунок 7" o:spid="_x0000_s1027" type="#_x0000_t75" style="position:absolute;margin-left:-63pt;margin-top:-54pt;width:594.6pt;height:817.85pt;z-index:-251656704;visibility:visible">
            <v:imagedata r:id="rId5" o:title=""/>
          </v:shape>
        </w:pict>
      </w:r>
    </w:p>
    <w:p w:rsidR="00354D7D" w:rsidRDefault="00354D7D">
      <w:pPr>
        <w:rPr>
          <w:noProof/>
          <w:lang w:eastAsia="ru-RU"/>
        </w:rPr>
      </w:pPr>
    </w:p>
    <w:p w:rsidR="00354D7D" w:rsidRDefault="00354D7D">
      <w:pPr>
        <w:rPr>
          <w:noProof/>
          <w:lang w:eastAsia="ru-RU"/>
        </w:rPr>
      </w:pPr>
    </w:p>
    <w:p w:rsidR="00354D7D" w:rsidRDefault="00354D7D">
      <w:pPr>
        <w:rPr>
          <w:noProof/>
          <w:lang w:eastAsia="ru-RU"/>
        </w:rPr>
      </w:pPr>
    </w:p>
    <w:p w:rsidR="00354D7D" w:rsidRDefault="00354D7D">
      <w:pPr>
        <w:rPr>
          <w:noProof/>
          <w:lang w:eastAsia="ru-RU"/>
        </w:rPr>
      </w:pPr>
    </w:p>
    <w:p w:rsidR="00354D7D" w:rsidRDefault="00354D7D">
      <w:pPr>
        <w:rPr>
          <w:noProof/>
          <w:lang w:eastAsia="ru-RU"/>
        </w:rPr>
      </w:pPr>
    </w:p>
    <w:p w:rsidR="00354D7D" w:rsidRDefault="00354D7D">
      <w:pPr>
        <w:rPr>
          <w:noProof/>
          <w:lang w:eastAsia="ru-RU"/>
        </w:rPr>
      </w:pPr>
    </w:p>
    <w:p w:rsidR="00354D7D" w:rsidRDefault="00354D7D">
      <w:pPr>
        <w:rPr>
          <w:noProof/>
          <w:lang w:eastAsia="ru-RU"/>
        </w:rPr>
      </w:pPr>
    </w:p>
    <w:p w:rsidR="00354D7D" w:rsidRDefault="00354D7D">
      <w:pPr>
        <w:rPr>
          <w:noProof/>
          <w:lang w:eastAsia="ru-RU"/>
        </w:rPr>
      </w:pPr>
    </w:p>
    <w:p w:rsidR="00354D7D" w:rsidRDefault="00354D7D">
      <w:pPr>
        <w:rPr>
          <w:noProof/>
          <w:lang w:eastAsia="ru-RU"/>
        </w:rPr>
      </w:pPr>
    </w:p>
    <w:p w:rsidR="00354D7D" w:rsidRDefault="00354D7D">
      <w:pPr>
        <w:rPr>
          <w:noProof/>
          <w:lang w:eastAsia="ru-RU"/>
        </w:rPr>
      </w:pPr>
    </w:p>
    <w:p w:rsidR="00354D7D" w:rsidRDefault="00354D7D">
      <w:pPr>
        <w:rPr>
          <w:noProof/>
          <w:lang w:eastAsia="ru-RU"/>
        </w:rPr>
      </w:pPr>
    </w:p>
    <w:p w:rsidR="00354D7D" w:rsidRDefault="00354D7D">
      <w:pPr>
        <w:rPr>
          <w:noProof/>
          <w:lang w:eastAsia="ru-RU"/>
        </w:rPr>
      </w:pPr>
    </w:p>
    <w:p w:rsidR="00354D7D" w:rsidRDefault="00354D7D">
      <w:pPr>
        <w:rPr>
          <w:noProof/>
          <w:lang w:eastAsia="ru-RU"/>
        </w:rPr>
      </w:pPr>
    </w:p>
    <w:p w:rsidR="00354D7D" w:rsidRDefault="00354D7D">
      <w:pPr>
        <w:rPr>
          <w:noProof/>
          <w:lang w:eastAsia="ru-RU"/>
        </w:rPr>
      </w:pPr>
    </w:p>
    <w:p w:rsidR="00354D7D" w:rsidRDefault="00354D7D">
      <w:pPr>
        <w:rPr>
          <w:noProof/>
          <w:lang w:eastAsia="ru-RU"/>
        </w:rPr>
      </w:pPr>
    </w:p>
    <w:p w:rsidR="00354D7D" w:rsidRDefault="00354D7D">
      <w:pPr>
        <w:rPr>
          <w:noProof/>
          <w:lang w:eastAsia="ru-RU"/>
        </w:rPr>
      </w:pPr>
    </w:p>
    <w:p w:rsidR="00354D7D" w:rsidRDefault="00354D7D">
      <w:pPr>
        <w:rPr>
          <w:noProof/>
          <w:lang w:eastAsia="ru-RU"/>
        </w:rPr>
      </w:pPr>
    </w:p>
    <w:p w:rsidR="00354D7D" w:rsidRDefault="00354D7D">
      <w:pPr>
        <w:rPr>
          <w:noProof/>
          <w:lang w:eastAsia="ru-RU"/>
        </w:rPr>
      </w:pPr>
    </w:p>
    <w:p w:rsidR="00354D7D" w:rsidRDefault="00354D7D">
      <w:pPr>
        <w:rPr>
          <w:noProof/>
          <w:lang w:eastAsia="ru-RU"/>
        </w:rPr>
      </w:pPr>
    </w:p>
    <w:p w:rsidR="00354D7D" w:rsidRDefault="00354D7D">
      <w:pPr>
        <w:rPr>
          <w:noProof/>
          <w:lang w:eastAsia="ru-RU"/>
        </w:rPr>
      </w:pPr>
    </w:p>
    <w:p w:rsidR="00354D7D" w:rsidRDefault="00354D7D">
      <w:pPr>
        <w:rPr>
          <w:noProof/>
          <w:lang w:eastAsia="ru-RU"/>
        </w:rPr>
      </w:pPr>
    </w:p>
    <w:p w:rsidR="00354D7D" w:rsidRDefault="00354D7D">
      <w:pPr>
        <w:rPr>
          <w:noProof/>
          <w:lang w:eastAsia="ru-RU"/>
        </w:rPr>
      </w:pPr>
    </w:p>
    <w:p w:rsidR="00354D7D" w:rsidRDefault="00354D7D">
      <w:pPr>
        <w:rPr>
          <w:noProof/>
          <w:lang w:eastAsia="ru-RU"/>
        </w:rPr>
      </w:pPr>
    </w:p>
    <w:p w:rsidR="00354D7D" w:rsidRDefault="00354D7D">
      <w:pPr>
        <w:rPr>
          <w:noProof/>
          <w:lang w:eastAsia="ru-RU"/>
        </w:rPr>
      </w:pPr>
    </w:p>
    <w:p w:rsidR="00354D7D" w:rsidRDefault="00354D7D">
      <w:pPr>
        <w:rPr>
          <w:noProof/>
          <w:lang w:eastAsia="ru-RU"/>
        </w:rPr>
      </w:pPr>
    </w:p>
    <w:p w:rsidR="00354D7D" w:rsidRDefault="00354D7D">
      <w:pPr>
        <w:rPr>
          <w:noProof/>
          <w:lang w:eastAsia="ru-RU"/>
        </w:rPr>
      </w:pPr>
    </w:p>
    <w:p w:rsidR="00354D7D" w:rsidRDefault="00354D7D">
      <w:pPr>
        <w:rPr>
          <w:noProof/>
          <w:lang w:eastAsia="ru-RU"/>
        </w:rPr>
      </w:pPr>
    </w:p>
    <w:p w:rsidR="00354D7D" w:rsidRDefault="00354D7D">
      <w:pPr>
        <w:rPr>
          <w:noProof/>
          <w:lang w:eastAsia="ru-RU"/>
        </w:rPr>
      </w:pPr>
    </w:p>
    <w:p w:rsidR="00354D7D" w:rsidRDefault="00354D7D">
      <w:pPr>
        <w:rPr>
          <w:noProof/>
          <w:lang w:eastAsia="ru-RU"/>
        </w:rPr>
      </w:pPr>
    </w:p>
    <w:p w:rsidR="00354D7D" w:rsidRDefault="00354D7D">
      <w:pPr>
        <w:rPr>
          <w:noProof/>
          <w:lang w:eastAsia="ru-RU"/>
        </w:rPr>
      </w:pPr>
    </w:p>
    <w:p w:rsidR="00354D7D" w:rsidRDefault="00354D7D">
      <w:pPr>
        <w:rPr>
          <w:noProof/>
          <w:lang w:eastAsia="ru-RU"/>
        </w:rPr>
      </w:pPr>
    </w:p>
    <w:p w:rsidR="00354D7D" w:rsidRDefault="00354D7D">
      <w:pPr>
        <w:rPr>
          <w:noProof/>
          <w:lang w:eastAsia="ru-RU"/>
        </w:rPr>
      </w:pPr>
      <w:r>
        <w:rPr>
          <w:noProof/>
          <w:lang w:eastAsia="ru-RU"/>
        </w:rPr>
        <w:pict>
          <v:shape id="Рисунок 2" o:spid="_x0000_s1028" type="#_x0000_t75" style="position:absolute;margin-left:1111pt;margin-top:-59.8pt;width:595.5pt;height:818.8pt;z-index:-251660800;visibility:visible;mso-position-horizontal:right;mso-position-horizontal-relative:page">
            <v:imagedata r:id="rId6" o:title=""/>
            <w10:wrap anchorx="page"/>
          </v:shape>
        </w:pict>
      </w:r>
    </w:p>
    <w:p w:rsidR="00354D7D" w:rsidRDefault="00354D7D">
      <w:pPr>
        <w:rPr>
          <w:noProof/>
          <w:lang w:eastAsia="ru-RU"/>
        </w:rPr>
      </w:pPr>
    </w:p>
    <w:p w:rsidR="00354D7D" w:rsidRDefault="00354D7D">
      <w:pPr>
        <w:rPr>
          <w:noProof/>
          <w:lang w:eastAsia="ru-RU"/>
        </w:rPr>
      </w:pPr>
    </w:p>
    <w:p w:rsidR="00354D7D" w:rsidRDefault="00354D7D">
      <w:pPr>
        <w:rPr>
          <w:noProof/>
          <w:lang w:eastAsia="ru-RU"/>
        </w:rPr>
      </w:pPr>
    </w:p>
    <w:p w:rsidR="00354D7D" w:rsidRDefault="00354D7D">
      <w:pPr>
        <w:rPr>
          <w:noProof/>
          <w:lang w:eastAsia="ru-RU"/>
        </w:rPr>
      </w:pPr>
    </w:p>
    <w:p w:rsidR="00354D7D" w:rsidRDefault="00354D7D">
      <w:pPr>
        <w:rPr>
          <w:noProof/>
          <w:lang w:eastAsia="ru-RU"/>
        </w:rPr>
      </w:pPr>
    </w:p>
    <w:p w:rsidR="00354D7D" w:rsidRDefault="00354D7D">
      <w:pPr>
        <w:rPr>
          <w:noProof/>
          <w:lang w:eastAsia="ru-RU"/>
        </w:rPr>
      </w:pPr>
    </w:p>
    <w:p w:rsidR="00354D7D" w:rsidRDefault="00354D7D">
      <w:pPr>
        <w:rPr>
          <w:noProof/>
          <w:lang w:eastAsia="ru-RU"/>
        </w:rPr>
      </w:pPr>
    </w:p>
    <w:p w:rsidR="00354D7D" w:rsidRDefault="00354D7D">
      <w:pPr>
        <w:rPr>
          <w:noProof/>
          <w:lang w:eastAsia="ru-RU"/>
        </w:rPr>
      </w:pPr>
    </w:p>
    <w:p w:rsidR="00354D7D" w:rsidRDefault="00354D7D">
      <w:pPr>
        <w:rPr>
          <w:noProof/>
          <w:lang w:eastAsia="ru-RU"/>
        </w:rPr>
      </w:pPr>
    </w:p>
    <w:p w:rsidR="00354D7D" w:rsidRDefault="00354D7D">
      <w:pPr>
        <w:rPr>
          <w:noProof/>
          <w:lang w:eastAsia="ru-RU"/>
        </w:rPr>
      </w:pPr>
    </w:p>
    <w:p w:rsidR="00354D7D" w:rsidRDefault="00354D7D">
      <w:pPr>
        <w:rPr>
          <w:noProof/>
          <w:lang w:eastAsia="ru-RU"/>
        </w:rPr>
      </w:pPr>
    </w:p>
    <w:p w:rsidR="00354D7D" w:rsidRDefault="00354D7D"/>
    <w:p w:rsidR="00354D7D" w:rsidRDefault="00354D7D"/>
    <w:p w:rsidR="00354D7D" w:rsidRDefault="00354D7D"/>
    <w:p w:rsidR="00354D7D" w:rsidRDefault="00354D7D"/>
    <w:p w:rsidR="00354D7D" w:rsidRDefault="00354D7D"/>
    <w:p w:rsidR="00354D7D" w:rsidRDefault="00354D7D"/>
    <w:p w:rsidR="00354D7D" w:rsidRDefault="00354D7D"/>
    <w:p w:rsidR="00354D7D" w:rsidRDefault="00354D7D"/>
    <w:p w:rsidR="00354D7D" w:rsidRDefault="00354D7D"/>
    <w:p w:rsidR="00354D7D" w:rsidRDefault="00354D7D"/>
    <w:p w:rsidR="00354D7D" w:rsidRDefault="00354D7D"/>
    <w:p w:rsidR="00354D7D" w:rsidRDefault="00354D7D"/>
    <w:p w:rsidR="00354D7D" w:rsidRDefault="00354D7D"/>
    <w:p w:rsidR="00354D7D" w:rsidRDefault="00354D7D"/>
    <w:p w:rsidR="00354D7D" w:rsidRDefault="00354D7D"/>
    <w:p w:rsidR="00354D7D" w:rsidRDefault="00354D7D"/>
    <w:p w:rsidR="00354D7D" w:rsidRDefault="00354D7D"/>
    <w:p w:rsidR="00354D7D" w:rsidRDefault="00354D7D"/>
    <w:p w:rsidR="00354D7D" w:rsidRDefault="00354D7D"/>
    <w:p w:rsidR="00354D7D" w:rsidRDefault="00354D7D"/>
    <w:p w:rsidR="00354D7D" w:rsidRDefault="00354D7D">
      <w:r>
        <w:rPr>
          <w:noProof/>
          <w:lang w:eastAsia="ru-RU"/>
        </w:rPr>
        <w:pict>
          <v:shape id="Рисунок 3" o:spid="_x0000_s1029" type="#_x0000_t75" style="position:absolute;margin-left:13.05pt;margin-top:-45pt;width:590.7pt;height:812.2pt;z-index:-251659776;visibility:visible;mso-position-horizontal-relative:page">
            <v:imagedata r:id="rId7" o:title=""/>
            <w10:wrap anchorx="page"/>
          </v:shape>
        </w:pict>
      </w:r>
    </w:p>
    <w:p w:rsidR="00354D7D" w:rsidRDefault="00354D7D"/>
    <w:p w:rsidR="00354D7D" w:rsidRDefault="00354D7D"/>
    <w:p w:rsidR="00354D7D" w:rsidRDefault="00354D7D"/>
    <w:p w:rsidR="00354D7D" w:rsidRDefault="00354D7D"/>
    <w:p w:rsidR="00354D7D" w:rsidRDefault="00354D7D"/>
    <w:p w:rsidR="00354D7D" w:rsidRDefault="00354D7D"/>
    <w:p w:rsidR="00354D7D" w:rsidRDefault="00354D7D"/>
    <w:p w:rsidR="00354D7D" w:rsidRDefault="00354D7D"/>
    <w:p w:rsidR="00354D7D" w:rsidRDefault="00354D7D"/>
    <w:p w:rsidR="00354D7D" w:rsidRDefault="00354D7D"/>
    <w:p w:rsidR="00354D7D" w:rsidRDefault="00354D7D"/>
    <w:p w:rsidR="00354D7D" w:rsidRDefault="00354D7D"/>
    <w:p w:rsidR="00354D7D" w:rsidRDefault="00354D7D"/>
    <w:p w:rsidR="00354D7D" w:rsidRDefault="00354D7D"/>
    <w:p w:rsidR="00354D7D" w:rsidRDefault="00354D7D"/>
    <w:p w:rsidR="00354D7D" w:rsidRDefault="00354D7D"/>
    <w:p w:rsidR="00354D7D" w:rsidRDefault="00354D7D"/>
    <w:p w:rsidR="00354D7D" w:rsidRDefault="00354D7D"/>
    <w:p w:rsidR="00354D7D" w:rsidRDefault="00354D7D"/>
    <w:p w:rsidR="00354D7D" w:rsidRDefault="00354D7D"/>
    <w:p w:rsidR="00354D7D" w:rsidRDefault="00354D7D"/>
    <w:p w:rsidR="00354D7D" w:rsidRDefault="00354D7D"/>
    <w:p w:rsidR="00354D7D" w:rsidRDefault="00354D7D"/>
    <w:p w:rsidR="00354D7D" w:rsidRDefault="00354D7D"/>
    <w:p w:rsidR="00354D7D" w:rsidRDefault="00354D7D"/>
    <w:p w:rsidR="00354D7D" w:rsidRDefault="00354D7D"/>
    <w:p w:rsidR="00354D7D" w:rsidRDefault="00354D7D"/>
    <w:p w:rsidR="00354D7D" w:rsidRDefault="00354D7D"/>
    <w:p w:rsidR="00354D7D" w:rsidRDefault="00354D7D"/>
    <w:p w:rsidR="00354D7D" w:rsidRDefault="00354D7D"/>
    <w:p w:rsidR="00354D7D" w:rsidRDefault="00354D7D"/>
    <w:p w:rsidR="00354D7D" w:rsidRDefault="00354D7D"/>
    <w:p w:rsidR="00354D7D" w:rsidRDefault="00354D7D"/>
    <w:p w:rsidR="00354D7D" w:rsidRDefault="00354D7D"/>
    <w:p w:rsidR="00354D7D" w:rsidRDefault="00354D7D"/>
    <w:p w:rsidR="00354D7D" w:rsidRDefault="00354D7D">
      <w:r>
        <w:rPr>
          <w:noProof/>
          <w:lang w:eastAsia="ru-RU"/>
        </w:rPr>
        <w:pict>
          <v:shape id="Рисунок 4" o:spid="_x0000_s1030" type="#_x0000_t75" style="position:absolute;margin-left:-77.55pt;margin-top:-52.7pt;width:583.5pt;height:802.3pt;z-index:-251658752;visibility:visible;mso-position-horizontal-relative:margin">
            <v:imagedata r:id="rId8" o:title=""/>
            <w10:wrap anchorx="margin"/>
          </v:shape>
        </w:pict>
      </w:r>
    </w:p>
    <w:p w:rsidR="00354D7D" w:rsidRDefault="00354D7D"/>
    <w:p w:rsidR="00354D7D" w:rsidRDefault="00354D7D"/>
    <w:p w:rsidR="00354D7D" w:rsidRDefault="00354D7D"/>
    <w:p w:rsidR="00354D7D" w:rsidRDefault="00354D7D"/>
    <w:p w:rsidR="00354D7D" w:rsidRDefault="00354D7D"/>
    <w:p w:rsidR="00354D7D" w:rsidRDefault="00354D7D"/>
    <w:p w:rsidR="00354D7D" w:rsidRDefault="00354D7D"/>
    <w:p w:rsidR="00354D7D" w:rsidRDefault="00354D7D"/>
    <w:p w:rsidR="00354D7D" w:rsidRDefault="00354D7D"/>
    <w:p w:rsidR="00354D7D" w:rsidRDefault="00354D7D"/>
    <w:p w:rsidR="00354D7D" w:rsidRDefault="00354D7D"/>
    <w:p w:rsidR="00354D7D" w:rsidRDefault="00354D7D"/>
    <w:p w:rsidR="00354D7D" w:rsidRDefault="00354D7D"/>
    <w:p w:rsidR="00354D7D" w:rsidRDefault="00354D7D"/>
    <w:p w:rsidR="00354D7D" w:rsidRDefault="00354D7D"/>
    <w:p w:rsidR="00354D7D" w:rsidRDefault="00354D7D"/>
    <w:p w:rsidR="00354D7D" w:rsidRDefault="00354D7D"/>
    <w:p w:rsidR="00354D7D" w:rsidRDefault="00354D7D"/>
    <w:p w:rsidR="00354D7D" w:rsidRDefault="00354D7D"/>
    <w:p w:rsidR="00354D7D" w:rsidRDefault="00354D7D"/>
    <w:p w:rsidR="00354D7D" w:rsidRDefault="00354D7D"/>
    <w:p w:rsidR="00354D7D" w:rsidRDefault="00354D7D"/>
    <w:p w:rsidR="00354D7D" w:rsidRDefault="00354D7D"/>
    <w:p w:rsidR="00354D7D" w:rsidRDefault="00354D7D"/>
    <w:p w:rsidR="00354D7D" w:rsidRDefault="00354D7D"/>
    <w:p w:rsidR="00354D7D" w:rsidRDefault="00354D7D"/>
    <w:p w:rsidR="00354D7D" w:rsidRDefault="00354D7D"/>
    <w:p w:rsidR="00354D7D" w:rsidRPr="006F484F" w:rsidRDefault="00354D7D">
      <w:r>
        <w:rPr>
          <w:noProof/>
          <w:lang w:eastAsia="ru-RU"/>
        </w:rPr>
        <w:pict>
          <v:shape id="_x0000_s1031" type="#_x0000_t75" style="position:absolute;margin-left:-90pt;margin-top:-45pt;width:612pt;height:841.5pt;z-index:-251655680">
            <v:imagedata r:id="rId9" o:title=""/>
          </v:shape>
        </w:pict>
      </w:r>
    </w:p>
    <w:p w:rsidR="00354D7D" w:rsidRDefault="00354D7D"/>
    <w:p w:rsidR="00354D7D" w:rsidRDefault="00354D7D"/>
    <w:p w:rsidR="00354D7D" w:rsidRDefault="00354D7D"/>
    <w:p w:rsidR="00354D7D" w:rsidRDefault="00354D7D"/>
    <w:p w:rsidR="00354D7D" w:rsidRDefault="00354D7D"/>
    <w:p w:rsidR="00354D7D" w:rsidRDefault="00354D7D"/>
    <w:p w:rsidR="00354D7D" w:rsidRDefault="00354D7D"/>
    <w:p w:rsidR="00354D7D" w:rsidRDefault="00354D7D"/>
    <w:p w:rsidR="00354D7D" w:rsidRDefault="00354D7D"/>
    <w:p w:rsidR="00354D7D" w:rsidRDefault="00354D7D"/>
    <w:p w:rsidR="00354D7D" w:rsidRDefault="00354D7D"/>
    <w:p w:rsidR="00354D7D" w:rsidRDefault="00354D7D"/>
    <w:p w:rsidR="00354D7D" w:rsidRDefault="00354D7D"/>
    <w:p w:rsidR="00354D7D" w:rsidRDefault="00354D7D"/>
    <w:p w:rsidR="00354D7D" w:rsidRDefault="00354D7D"/>
    <w:p w:rsidR="00354D7D" w:rsidRDefault="00354D7D"/>
    <w:p w:rsidR="00354D7D" w:rsidRDefault="00354D7D"/>
    <w:p w:rsidR="00354D7D" w:rsidRDefault="00354D7D"/>
    <w:p w:rsidR="00354D7D" w:rsidRDefault="00354D7D"/>
    <w:p w:rsidR="00354D7D" w:rsidRDefault="00354D7D"/>
    <w:p w:rsidR="00354D7D" w:rsidRDefault="00354D7D"/>
    <w:p w:rsidR="00354D7D" w:rsidRDefault="00354D7D"/>
    <w:p w:rsidR="00354D7D" w:rsidRDefault="00354D7D"/>
    <w:p w:rsidR="00354D7D" w:rsidRDefault="00354D7D"/>
    <w:p w:rsidR="00354D7D" w:rsidRDefault="00354D7D"/>
    <w:p w:rsidR="00354D7D" w:rsidRDefault="00354D7D"/>
    <w:p w:rsidR="00354D7D" w:rsidRDefault="00354D7D"/>
    <w:p w:rsidR="00354D7D" w:rsidRDefault="00354D7D"/>
    <w:p w:rsidR="00354D7D" w:rsidRDefault="00354D7D"/>
    <w:p w:rsidR="00354D7D" w:rsidRDefault="00354D7D"/>
    <w:p w:rsidR="00354D7D" w:rsidRDefault="00354D7D"/>
    <w:p w:rsidR="00354D7D" w:rsidRDefault="00354D7D">
      <w:r>
        <w:rPr>
          <w:noProof/>
          <w:lang w:eastAsia="ru-RU"/>
        </w:rPr>
        <w:pict>
          <v:shape id="Рисунок 6" o:spid="_x0000_s1032" type="#_x0000_t75" style="position:absolute;margin-left:-4.95pt;margin-top:-54pt;width:590.25pt;height:811.6pt;z-index:-251657728;visibility:visible;mso-position-horizontal-relative:page">
            <v:imagedata r:id="rId10" o:title=""/>
            <w10:wrap anchorx="page"/>
          </v:shape>
        </w:pict>
      </w:r>
    </w:p>
    <w:p w:rsidR="00354D7D" w:rsidRDefault="00354D7D"/>
    <w:p w:rsidR="00354D7D" w:rsidRDefault="00354D7D"/>
    <w:p w:rsidR="00354D7D" w:rsidRDefault="00354D7D"/>
    <w:p w:rsidR="00354D7D" w:rsidRDefault="00354D7D"/>
    <w:p w:rsidR="00354D7D" w:rsidRDefault="00354D7D"/>
    <w:p w:rsidR="00354D7D" w:rsidRDefault="00354D7D"/>
    <w:p w:rsidR="00354D7D" w:rsidRDefault="00354D7D"/>
    <w:p w:rsidR="00354D7D" w:rsidRDefault="00354D7D"/>
    <w:p w:rsidR="00354D7D" w:rsidRDefault="00354D7D"/>
    <w:p w:rsidR="00354D7D" w:rsidRDefault="00354D7D"/>
    <w:p w:rsidR="00354D7D" w:rsidRDefault="00354D7D"/>
    <w:p w:rsidR="00354D7D" w:rsidRDefault="00354D7D"/>
    <w:p w:rsidR="00354D7D" w:rsidRDefault="00354D7D"/>
    <w:p w:rsidR="00354D7D" w:rsidRDefault="00354D7D"/>
    <w:p w:rsidR="00354D7D" w:rsidRDefault="00354D7D"/>
    <w:p w:rsidR="00354D7D" w:rsidRDefault="00354D7D"/>
    <w:p w:rsidR="00354D7D" w:rsidRDefault="00354D7D"/>
    <w:p w:rsidR="00354D7D" w:rsidRDefault="00354D7D"/>
    <w:p w:rsidR="00354D7D" w:rsidRDefault="00354D7D"/>
    <w:p w:rsidR="00354D7D" w:rsidRDefault="00354D7D"/>
    <w:p w:rsidR="00354D7D" w:rsidRDefault="00354D7D"/>
    <w:p w:rsidR="00354D7D" w:rsidRDefault="00354D7D"/>
    <w:p w:rsidR="00354D7D" w:rsidRDefault="00354D7D"/>
    <w:p w:rsidR="00354D7D" w:rsidRDefault="00354D7D"/>
    <w:p w:rsidR="00354D7D" w:rsidRDefault="00354D7D"/>
    <w:p w:rsidR="00354D7D" w:rsidRDefault="00354D7D"/>
    <w:p w:rsidR="00354D7D" w:rsidRDefault="00354D7D"/>
    <w:p w:rsidR="00354D7D" w:rsidRDefault="00354D7D"/>
    <w:p w:rsidR="00354D7D" w:rsidRDefault="00354D7D"/>
    <w:sectPr w:rsidR="00354D7D" w:rsidSect="00D17A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A6EB8"/>
    <w:rsid w:val="00017DA6"/>
    <w:rsid w:val="00044D64"/>
    <w:rsid w:val="00354D7D"/>
    <w:rsid w:val="00365785"/>
    <w:rsid w:val="00440439"/>
    <w:rsid w:val="006F484F"/>
    <w:rsid w:val="0081001C"/>
    <w:rsid w:val="00840333"/>
    <w:rsid w:val="00B973AD"/>
    <w:rsid w:val="00C974DD"/>
    <w:rsid w:val="00CA6EB8"/>
    <w:rsid w:val="00CF72A6"/>
    <w:rsid w:val="00D17A72"/>
    <w:rsid w:val="00E72593"/>
    <w:rsid w:val="00E866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7A72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810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100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7</Pages>
  <Words>34</Words>
  <Characters>195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Customer</cp:lastModifiedBy>
  <cp:revision>4</cp:revision>
  <dcterms:created xsi:type="dcterms:W3CDTF">2021-02-18T10:03:00Z</dcterms:created>
  <dcterms:modified xsi:type="dcterms:W3CDTF">2021-03-15T06:44:00Z</dcterms:modified>
</cp:coreProperties>
</file>